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E07" w:rsidRPr="00C0589B" w:rsidRDefault="001B0E07">
      <w:pPr>
        <w:sectPr w:rsidR="001B0E07" w:rsidRPr="00C0589B" w:rsidSect="0014155E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pPr w:leftFromText="180" w:rightFromText="180" w:horzAnchor="margin" w:tblpY="-2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97"/>
        <w:gridCol w:w="5418"/>
        <w:gridCol w:w="703"/>
        <w:gridCol w:w="4759"/>
      </w:tblGrid>
      <w:tr w:rsidR="001B0E07" w:rsidRPr="0069429B" w:rsidTr="00D04B26">
        <w:tc>
          <w:tcPr>
            <w:tcW w:w="3397" w:type="dxa"/>
          </w:tcPr>
          <w:p w:rsidR="001B0E07" w:rsidRPr="0069429B" w:rsidRDefault="001B0E07" w:rsidP="00D04B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2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:rsidR="001B0E07" w:rsidRPr="0069429B" w:rsidRDefault="001B0E07" w:rsidP="00D04B26">
            <w:pPr>
              <w:spacing w:after="0" w:line="240" w:lineRule="auto"/>
            </w:pPr>
          </w:p>
        </w:tc>
        <w:tc>
          <w:tcPr>
            <w:tcW w:w="10880" w:type="dxa"/>
            <w:gridSpan w:val="3"/>
          </w:tcPr>
          <w:p w:rsidR="001B0E07" w:rsidRPr="0069429B" w:rsidRDefault="001B0E07" w:rsidP="00D04B26">
            <w:pPr>
              <w:spacing w:after="0" w:line="240" w:lineRule="auto"/>
            </w:pPr>
            <w:r w:rsidRPr="00CA24C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Могучее царство Шопена»</w:t>
            </w:r>
            <w:r w:rsidRPr="00CA24C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6 класс</w:t>
            </w:r>
          </w:p>
        </w:tc>
      </w:tr>
      <w:tr w:rsidR="001B0E07" w:rsidRPr="0069429B" w:rsidTr="00D04B26">
        <w:tc>
          <w:tcPr>
            <w:tcW w:w="3397" w:type="dxa"/>
          </w:tcPr>
          <w:p w:rsidR="001B0E07" w:rsidRPr="0069429B" w:rsidRDefault="001B0E07" w:rsidP="00D04B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2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10880" w:type="dxa"/>
            <w:gridSpan w:val="3"/>
          </w:tcPr>
          <w:p w:rsidR="001B0E07" w:rsidRPr="0014155E" w:rsidRDefault="001B0E07" w:rsidP="00D04B26">
            <w:pPr>
              <w:spacing w:after="0" w:line="240" w:lineRule="auto"/>
              <w:rPr>
                <w:rFonts w:ascii="Times New Roman" w:hAnsi="Times New Roman"/>
              </w:rPr>
            </w:pPr>
            <w:r w:rsidRPr="0014155E">
              <w:rPr>
                <w:rFonts w:ascii="Times New Roman" w:hAnsi="Times New Roman"/>
              </w:rPr>
              <w:t>Расширение и углубление знаний в разделе «Мир образов камерной и симфонической музыки»</w:t>
            </w:r>
          </w:p>
        </w:tc>
      </w:tr>
      <w:tr w:rsidR="001B0E07" w:rsidRPr="0069429B" w:rsidTr="00D04B26">
        <w:tc>
          <w:tcPr>
            <w:tcW w:w="3397" w:type="dxa"/>
          </w:tcPr>
          <w:p w:rsidR="001B0E07" w:rsidRPr="0069429B" w:rsidRDefault="001B0E07" w:rsidP="00D04B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2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  <w:p w:rsidR="001B0E07" w:rsidRPr="0069429B" w:rsidRDefault="001B0E07" w:rsidP="00D04B26">
            <w:pPr>
              <w:spacing w:after="0" w:line="240" w:lineRule="auto"/>
            </w:pPr>
          </w:p>
        </w:tc>
        <w:tc>
          <w:tcPr>
            <w:tcW w:w="10880" w:type="dxa"/>
            <w:gridSpan w:val="3"/>
          </w:tcPr>
          <w:p w:rsidR="001B0E07" w:rsidRPr="009458C4" w:rsidRDefault="001B0E07" w:rsidP="00D04B26">
            <w:pPr>
              <w:spacing w:after="0" w:line="240" w:lineRule="auto"/>
              <w:rPr>
                <w:rFonts w:ascii="Times New Roman" w:hAnsi="Times New Roman"/>
              </w:rPr>
            </w:pPr>
            <w:r w:rsidRPr="009458C4">
              <w:rPr>
                <w:rFonts w:ascii="Times New Roman" w:hAnsi="Times New Roman"/>
              </w:rPr>
              <w:t>Познакомить учащихся с творчеством Фредерика Шопена, осознание стилистический особенностей его музыки</w:t>
            </w:r>
          </w:p>
        </w:tc>
      </w:tr>
      <w:tr w:rsidR="001B0E07" w:rsidRPr="0069429B" w:rsidTr="00D04B26">
        <w:tc>
          <w:tcPr>
            <w:tcW w:w="3397" w:type="dxa"/>
          </w:tcPr>
          <w:p w:rsidR="001B0E07" w:rsidRPr="0014155E" w:rsidRDefault="001B0E07" w:rsidP="00D04B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2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 содержание темы, термины и понятия</w:t>
            </w:r>
          </w:p>
        </w:tc>
        <w:tc>
          <w:tcPr>
            <w:tcW w:w="10880" w:type="dxa"/>
            <w:gridSpan w:val="3"/>
          </w:tcPr>
          <w:p w:rsidR="001B0E07" w:rsidRPr="009458C4" w:rsidRDefault="001B0E07" w:rsidP="008E7836">
            <w:pPr>
              <w:pStyle w:val="a0"/>
              <w:jc w:val="both"/>
              <w:rPr>
                <w:rFonts w:ascii="Times New Roman" w:hAnsi="Times New Roman"/>
              </w:rPr>
            </w:pPr>
            <w:r w:rsidRPr="009458C4">
              <w:rPr>
                <w:rFonts w:ascii="Times New Roman" w:hAnsi="Times New Roman"/>
              </w:rPr>
              <w:t>Биография и творчество Ф.Шопена</w:t>
            </w:r>
          </w:p>
          <w:p w:rsidR="001B0E07" w:rsidRPr="009458C4" w:rsidRDefault="001B0E07" w:rsidP="008E7836">
            <w:pPr>
              <w:pStyle w:val="a0"/>
              <w:jc w:val="both"/>
              <w:rPr>
                <w:rFonts w:ascii="Times New Roman" w:hAnsi="Times New Roman"/>
              </w:rPr>
            </w:pPr>
          </w:p>
        </w:tc>
      </w:tr>
      <w:tr w:rsidR="001B0E07" w:rsidRPr="0069429B" w:rsidTr="00D04B26">
        <w:tc>
          <w:tcPr>
            <w:tcW w:w="3397" w:type="dxa"/>
          </w:tcPr>
          <w:p w:rsidR="001B0E07" w:rsidRPr="0069429B" w:rsidRDefault="001B0E07" w:rsidP="00D04B26">
            <w:pPr>
              <w:spacing w:after="0" w:line="240" w:lineRule="auto"/>
              <w:rPr>
                <w:b/>
              </w:rPr>
            </w:pPr>
            <w:r w:rsidRPr="006942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6121" w:type="dxa"/>
            <w:gridSpan w:val="2"/>
          </w:tcPr>
          <w:p w:rsidR="001B0E07" w:rsidRDefault="001B0E07" w:rsidP="00D04B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2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Предметные</w:t>
            </w:r>
          </w:p>
          <w:p w:rsidR="001B0E07" w:rsidRPr="00223987" w:rsidRDefault="001B0E07" w:rsidP="00D04B26">
            <w:pPr>
              <w:spacing w:after="0" w:line="240" w:lineRule="auto"/>
              <w:ind w:left="-567" w:firstLine="567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223987">
              <w:rPr>
                <w:rFonts w:ascii="Times New Roman" w:hAnsi="Times New Roman"/>
                <w:color w:val="000000"/>
                <w:lang w:eastAsia="ru-RU"/>
              </w:rPr>
              <w:t xml:space="preserve">- </w:t>
            </w:r>
            <w:r w:rsidRPr="00223987">
              <w:rPr>
                <w:rFonts w:ascii="Times New Roman" w:hAnsi="Times New Roman"/>
              </w:rPr>
              <w:t xml:space="preserve">уметь распознавать </w:t>
            </w:r>
            <w:r>
              <w:rPr>
                <w:rFonts w:ascii="Times New Roman" w:hAnsi="Times New Roman"/>
              </w:rPr>
              <w:t>музыку Ф.Шопена</w:t>
            </w:r>
            <w:r w:rsidRPr="00223987">
              <w:rPr>
                <w:rFonts w:ascii="Times New Roman" w:hAnsi="Times New Roman"/>
              </w:rPr>
              <w:t>;</w:t>
            </w:r>
          </w:p>
          <w:p w:rsidR="001B0E07" w:rsidRDefault="001B0E07" w:rsidP="00D04B2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23987">
              <w:rPr>
                <w:rFonts w:ascii="Times New Roman" w:hAnsi="Times New Roman"/>
              </w:rPr>
              <w:t>- определять и соотносить различные по смыслу интонации на слух</w:t>
            </w:r>
            <w:r>
              <w:rPr>
                <w:rFonts w:ascii="Times New Roman" w:hAnsi="Times New Roman"/>
              </w:rPr>
              <w:t xml:space="preserve"> в музыке</w:t>
            </w:r>
            <w:r w:rsidRPr="00223987">
              <w:rPr>
                <w:rFonts w:ascii="Times New Roman" w:hAnsi="Times New Roman"/>
              </w:rPr>
              <w:t xml:space="preserve">; </w:t>
            </w:r>
          </w:p>
          <w:p w:rsidR="001B0E07" w:rsidRPr="009458C4" w:rsidRDefault="001B0E07" w:rsidP="00D04B26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458C4">
              <w:rPr>
                <w:rFonts w:ascii="Times New Roman" w:hAnsi="Times New Roman"/>
              </w:rPr>
              <w:t>- воплощать особенности музыки в исполнительской деятельности на основе знаний основных средств музыкальной выразительности.</w:t>
            </w:r>
          </w:p>
          <w:p w:rsidR="001B0E07" w:rsidRPr="0069429B" w:rsidRDefault="001B0E07" w:rsidP="00D04B26">
            <w:pPr>
              <w:spacing w:after="0" w:line="240" w:lineRule="auto"/>
            </w:pPr>
          </w:p>
        </w:tc>
        <w:tc>
          <w:tcPr>
            <w:tcW w:w="4759" w:type="dxa"/>
          </w:tcPr>
          <w:p w:rsidR="001B0E07" w:rsidRPr="0069429B" w:rsidRDefault="001B0E07" w:rsidP="00D04B26">
            <w:pPr>
              <w:widowControl w:val="0"/>
              <w:spacing w:after="0" w:line="276" w:lineRule="auto"/>
              <w:rPr>
                <w:rFonts w:ascii="Times New Roman" w:hAnsi="Times New Roman"/>
                <w:b/>
                <w:bCs/>
                <w:smallCaps/>
                <w:color w:val="000000"/>
                <w:sz w:val="24"/>
                <w:szCs w:val="24"/>
                <w:lang w:eastAsia="ru-RU"/>
              </w:rPr>
            </w:pPr>
            <w:r w:rsidRPr="0069429B">
              <w:rPr>
                <w:rFonts w:ascii="Times New Roman" w:hAnsi="Times New Roman"/>
                <w:b/>
                <w:bCs/>
                <w:smallCaps/>
                <w:color w:val="000000"/>
                <w:sz w:val="24"/>
                <w:szCs w:val="24"/>
                <w:lang w:eastAsia="ru-RU"/>
              </w:rPr>
              <w:t>ууд</w:t>
            </w:r>
          </w:p>
          <w:p w:rsidR="001B0E07" w:rsidRPr="0069429B" w:rsidRDefault="001B0E07" w:rsidP="00D04B26">
            <w:pPr>
              <w:widowControl w:val="0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429B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6942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B0E07" w:rsidRPr="00223987" w:rsidRDefault="001B0E07" w:rsidP="00D04B2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23987">
              <w:rPr>
                <w:rFonts w:ascii="Times New Roman" w:hAnsi="Times New Roman"/>
              </w:rPr>
              <w:t>- проявлять эмоциональную отзывчивость, личностное отношение к музыкальным произведениям;</w:t>
            </w:r>
          </w:p>
          <w:p w:rsidR="001B0E07" w:rsidRPr="00223987" w:rsidRDefault="001B0E07" w:rsidP="00D04B26">
            <w:pPr>
              <w:widowControl w:val="0"/>
              <w:spacing w:after="0" w:line="276" w:lineRule="auto"/>
              <w:rPr>
                <w:rFonts w:ascii="Times New Roman" w:hAnsi="Times New Roman"/>
              </w:rPr>
            </w:pPr>
            <w:r w:rsidRPr="00223987">
              <w:rPr>
                <w:rFonts w:ascii="Times New Roman" w:hAnsi="Times New Roman"/>
                <w:lang w:eastAsia="ru-RU"/>
              </w:rPr>
              <w:t xml:space="preserve">- </w:t>
            </w:r>
            <w:r w:rsidRPr="00223987">
              <w:rPr>
                <w:rFonts w:ascii="Times New Roman" w:hAnsi="Times New Roman"/>
              </w:rPr>
              <w:t xml:space="preserve">уметь участвовать в коллективно – творческой деятельности. </w:t>
            </w:r>
          </w:p>
          <w:p w:rsidR="001B0E07" w:rsidRPr="0069429B" w:rsidRDefault="001B0E07" w:rsidP="00D04B26">
            <w:pPr>
              <w:widowControl w:val="0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429B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Регулятивные</w:t>
            </w:r>
            <w:r w:rsidRPr="0069429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6942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B0E07" w:rsidRPr="00223987" w:rsidRDefault="001B0E07" w:rsidP="00D04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223987">
              <w:rPr>
                <w:rFonts w:ascii="Times New Roman" w:hAnsi="Times New Roman"/>
                <w:color w:val="000000"/>
                <w:lang w:eastAsia="ru-RU"/>
              </w:rPr>
              <w:t>продолжить формирование умений ставить цели, планировать свою деятельность, осуществлять самоконтроль.</w:t>
            </w:r>
          </w:p>
          <w:p w:rsidR="001B0E07" w:rsidRPr="0069429B" w:rsidRDefault="001B0E07" w:rsidP="00D04B26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9429B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</w:t>
            </w:r>
            <w:r w:rsidRPr="0069429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</w:p>
          <w:p w:rsidR="001B0E07" w:rsidRPr="00223987" w:rsidRDefault="001B0E07" w:rsidP="00D04B26">
            <w:pPr>
              <w:widowControl w:val="0"/>
              <w:shd w:val="clear" w:color="auto" w:fill="FFFFFF"/>
              <w:tabs>
                <w:tab w:val="left" w:pos="54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23987">
              <w:rPr>
                <w:rFonts w:ascii="Times New Roman" w:hAnsi="Times New Roman"/>
              </w:rPr>
              <w:t>находить ассоциативные связи;</w:t>
            </w:r>
          </w:p>
          <w:p w:rsidR="001B0E07" w:rsidRPr="00223987" w:rsidRDefault="001B0E07" w:rsidP="009458C4">
            <w:pPr>
              <w:widowControl w:val="0"/>
              <w:shd w:val="clear" w:color="auto" w:fill="FFFFFF"/>
              <w:tabs>
                <w:tab w:val="left" w:pos="54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23987">
              <w:rPr>
                <w:rFonts w:ascii="Times New Roman" w:hAnsi="Times New Roman"/>
              </w:rPr>
              <w:t xml:space="preserve">- узнавать характерные черты </w:t>
            </w:r>
            <w:r>
              <w:rPr>
                <w:rFonts w:ascii="Times New Roman" w:hAnsi="Times New Roman"/>
              </w:rPr>
              <w:t xml:space="preserve"> музыкальных произведений;</w:t>
            </w:r>
          </w:p>
          <w:p w:rsidR="001B0E07" w:rsidRPr="00223987" w:rsidRDefault="001B0E07" w:rsidP="00D04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223987">
              <w:rPr>
                <w:rFonts w:ascii="Times New Roman" w:hAnsi="Times New Roman"/>
                <w:color w:val="000000"/>
                <w:lang w:eastAsia="ru-RU"/>
              </w:rPr>
              <w:t>- извлекать информацию и делать логические выводы;</w:t>
            </w:r>
          </w:p>
          <w:p w:rsidR="001B0E07" w:rsidRPr="00223987" w:rsidRDefault="001B0E07" w:rsidP="00D04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223987">
              <w:rPr>
                <w:rFonts w:ascii="Times New Roman" w:hAnsi="Times New Roman"/>
                <w:color w:val="000000"/>
                <w:lang w:eastAsia="ru-RU"/>
              </w:rPr>
              <w:t>- ориентироваться в полученных знаниях, использовать их в жизни.</w:t>
            </w:r>
          </w:p>
          <w:p w:rsidR="001B0E07" w:rsidRPr="0069429B" w:rsidRDefault="001B0E07" w:rsidP="00D04B26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9429B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</w:t>
            </w:r>
          </w:p>
          <w:p w:rsidR="001B0E07" w:rsidRPr="00223987" w:rsidRDefault="001B0E07" w:rsidP="00D04B26">
            <w:pPr>
              <w:spacing w:after="0" w:line="240" w:lineRule="auto"/>
            </w:pPr>
            <w:r w:rsidRPr="00223987">
              <w:rPr>
                <w:rFonts w:ascii="Times New Roman" w:hAnsi="Times New Roman"/>
                <w:color w:val="000000"/>
                <w:lang w:eastAsia="ru-RU"/>
              </w:rPr>
              <w:t xml:space="preserve">продолжить формирование способности к согласованным действиям с </w:t>
            </w:r>
            <w:r>
              <w:rPr>
                <w:rFonts w:ascii="Times New Roman" w:hAnsi="Times New Roman"/>
                <w:color w:val="000000"/>
                <w:lang w:eastAsia="ru-RU"/>
              </w:rPr>
              <w:t>учетом позиции других</w:t>
            </w:r>
            <w:r w:rsidRPr="00223987">
              <w:rPr>
                <w:rFonts w:ascii="Times New Roman" w:hAnsi="Times New Roman"/>
                <w:color w:val="000000"/>
                <w:lang w:eastAsia="ru-RU"/>
              </w:rPr>
              <w:t>, регулировать собственное речевое поведение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1B0E07" w:rsidRPr="0069429B" w:rsidTr="00D04B26">
        <w:tc>
          <w:tcPr>
            <w:tcW w:w="3397" w:type="dxa"/>
          </w:tcPr>
          <w:p w:rsidR="001B0E07" w:rsidRPr="0069429B" w:rsidRDefault="001B0E07" w:rsidP="00D04B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2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Межпредметные связи</w:t>
            </w:r>
          </w:p>
          <w:p w:rsidR="001B0E07" w:rsidRPr="0069429B" w:rsidRDefault="001B0E07" w:rsidP="00D04B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1B0E07" w:rsidRPr="00F14928" w:rsidRDefault="001B0E07" w:rsidP="00D04B2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1B0E07" w:rsidRPr="0069429B" w:rsidRDefault="001B0E07" w:rsidP="00D04B26">
            <w:pPr>
              <w:spacing w:after="0" w:line="240" w:lineRule="auto"/>
            </w:pPr>
          </w:p>
        </w:tc>
        <w:tc>
          <w:tcPr>
            <w:tcW w:w="6121" w:type="dxa"/>
            <w:gridSpan w:val="2"/>
          </w:tcPr>
          <w:p w:rsidR="001B0E07" w:rsidRDefault="001B0E07" w:rsidP="00D04B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2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работы</w:t>
            </w:r>
          </w:p>
          <w:p w:rsidR="001B0E07" w:rsidRPr="00F14928" w:rsidRDefault="001B0E07" w:rsidP="00D04B26">
            <w:pPr>
              <w:spacing w:after="0" w:line="240" w:lineRule="auto"/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Индивидуальная, парная, групповая и фронтальная</w:t>
            </w:r>
          </w:p>
        </w:tc>
        <w:tc>
          <w:tcPr>
            <w:tcW w:w="4759" w:type="dxa"/>
          </w:tcPr>
          <w:p w:rsidR="001B0E07" w:rsidRPr="0069429B" w:rsidRDefault="001B0E07" w:rsidP="00D04B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2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Ресурсы</w:t>
            </w:r>
          </w:p>
          <w:p w:rsidR="001B0E07" w:rsidRPr="00223987" w:rsidRDefault="001B0E07" w:rsidP="00D04B26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223987">
              <w:rPr>
                <w:rFonts w:ascii="Times New Roman" w:hAnsi="Times New Roman"/>
                <w:lang w:eastAsia="ru-RU"/>
              </w:rPr>
              <w:t>- рабочие листы для учащихся (на каждого ученика или на пару)</w:t>
            </w:r>
            <w:r w:rsidRPr="00223987">
              <w:rPr>
                <w:rFonts w:ascii="Times New Roman" w:hAnsi="Times New Roman"/>
                <w:i/>
                <w:lang w:eastAsia="ru-RU"/>
              </w:rPr>
              <w:t>;</w:t>
            </w:r>
          </w:p>
          <w:p w:rsidR="001B0E07" w:rsidRPr="00223987" w:rsidRDefault="001B0E07" w:rsidP="00D04B26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223987">
              <w:rPr>
                <w:rFonts w:ascii="Times New Roman" w:hAnsi="Times New Roman"/>
                <w:lang w:eastAsia="ru-RU"/>
              </w:rPr>
              <w:t>- листы самооценки (на каждого ученика);</w:t>
            </w:r>
          </w:p>
          <w:p w:rsidR="001B0E07" w:rsidRPr="00223987" w:rsidRDefault="001B0E07" w:rsidP="00D04B2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23987">
              <w:rPr>
                <w:rFonts w:ascii="Times New Roman" w:hAnsi="Times New Roman"/>
                <w:lang w:eastAsia="ru-RU"/>
              </w:rPr>
              <w:t>- мультимедийная техника: компьютер, проектор</w:t>
            </w:r>
            <w:r w:rsidRPr="00D334FC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</w:tr>
      <w:tr w:rsidR="001B0E07" w:rsidRPr="0069429B" w:rsidTr="00D04B26">
        <w:tc>
          <w:tcPr>
            <w:tcW w:w="8815" w:type="dxa"/>
            <w:gridSpan w:val="2"/>
          </w:tcPr>
          <w:p w:rsidR="001B0E07" w:rsidRPr="0069429B" w:rsidRDefault="001B0E07" w:rsidP="00D04B2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9429B">
              <w:rPr>
                <w:rFonts w:ascii="Times New Roman" w:hAnsi="Times New Roman"/>
                <w:b/>
              </w:rPr>
              <w:t>Деятельность учителя</w:t>
            </w:r>
          </w:p>
        </w:tc>
        <w:tc>
          <w:tcPr>
            <w:tcW w:w="5462" w:type="dxa"/>
            <w:gridSpan w:val="2"/>
          </w:tcPr>
          <w:p w:rsidR="001B0E07" w:rsidRPr="0069429B" w:rsidRDefault="001B0E07" w:rsidP="00D04B2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9429B">
              <w:rPr>
                <w:rFonts w:ascii="Times New Roman" w:hAnsi="Times New Roman"/>
                <w:b/>
              </w:rPr>
              <w:t>Деятельность учащихся. Наглядность</w:t>
            </w:r>
          </w:p>
        </w:tc>
      </w:tr>
      <w:tr w:rsidR="001B0E07" w:rsidRPr="0069429B" w:rsidTr="00D04B26">
        <w:tc>
          <w:tcPr>
            <w:tcW w:w="14277" w:type="dxa"/>
            <w:gridSpan w:val="4"/>
          </w:tcPr>
          <w:p w:rsidR="001B0E07" w:rsidRPr="0069429B" w:rsidRDefault="001B0E07" w:rsidP="00D04B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429B">
              <w:rPr>
                <w:rFonts w:ascii="Times New Roman" w:hAnsi="Times New Roman"/>
                <w:b/>
                <w:sz w:val="28"/>
                <w:szCs w:val="28"/>
              </w:rPr>
              <w:t xml:space="preserve">1 этап.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Организационный момент</w:t>
            </w:r>
          </w:p>
        </w:tc>
      </w:tr>
      <w:tr w:rsidR="001B0E07" w:rsidRPr="0069429B" w:rsidTr="00D04B26">
        <w:tc>
          <w:tcPr>
            <w:tcW w:w="8815" w:type="dxa"/>
            <w:gridSpan w:val="2"/>
          </w:tcPr>
          <w:p w:rsidR="001B0E07" w:rsidRPr="00223987" w:rsidRDefault="001B0E07" w:rsidP="00D04B26">
            <w:pPr>
              <w:spacing w:after="0" w:line="240" w:lineRule="auto"/>
              <w:rPr>
                <w:sz w:val="24"/>
                <w:szCs w:val="24"/>
              </w:rPr>
            </w:pPr>
            <w:r w:rsidRPr="0022398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Эмоциональный настрой на урок</w:t>
            </w:r>
          </w:p>
          <w:p w:rsidR="001B0E07" w:rsidRPr="0069429B" w:rsidRDefault="001B0E07" w:rsidP="00D04B26">
            <w:pPr>
              <w:spacing w:after="0" w:line="240" w:lineRule="auto"/>
            </w:pPr>
            <w:bookmarkStart w:id="0" w:name="_GoBack"/>
            <w:bookmarkEnd w:id="0"/>
          </w:p>
        </w:tc>
        <w:tc>
          <w:tcPr>
            <w:tcW w:w="5462" w:type="dxa"/>
            <w:gridSpan w:val="2"/>
          </w:tcPr>
          <w:p w:rsidR="001B0E07" w:rsidRPr="00223987" w:rsidRDefault="001B0E07" w:rsidP="00D04B26">
            <w:pPr>
              <w:spacing w:after="0" w:line="240" w:lineRule="auto"/>
              <w:rPr>
                <w:sz w:val="24"/>
                <w:szCs w:val="24"/>
              </w:rPr>
            </w:pPr>
            <w:r w:rsidRPr="0022398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Приветствуют учителя, проверяют свою готовность к уроку</w:t>
            </w:r>
          </w:p>
        </w:tc>
      </w:tr>
      <w:tr w:rsidR="001B0E07" w:rsidRPr="0069429B" w:rsidTr="00D04B26">
        <w:tc>
          <w:tcPr>
            <w:tcW w:w="14277" w:type="dxa"/>
            <w:gridSpan w:val="4"/>
          </w:tcPr>
          <w:p w:rsidR="001B0E07" w:rsidRPr="0069429B" w:rsidRDefault="001B0E07" w:rsidP="00D04B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429B">
              <w:rPr>
                <w:rFonts w:ascii="Times New Roman" w:hAnsi="Times New Roman"/>
                <w:b/>
                <w:sz w:val="28"/>
                <w:szCs w:val="28"/>
              </w:rPr>
              <w:t>2 этап. Мотивация</w:t>
            </w:r>
          </w:p>
        </w:tc>
      </w:tr>
      <w:tr w:rsidR="001B0E07" w:rsidRPr="0069429B" w:rsidTr="00D04B26">
        <w:tc>
          <w:tcPr>
            <w:tcW w:w="8815" w:type="dxa"/>
            <w:gridSpan w:val="2"/>
          </w:tcPr>
          <w:p w:rsidR="001B0E07" w:rsidRPr="0014155E" w:rsidRDefault="001B0E07" w:rsidP="00D04B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55E">
              <w:rPr>
                <w:rFonts w:ascii="Times New Roman" w:hAnsi="Times New Roman"/>
                <w:i/>
                <w:sz w:val="24"/>
                <w:szCs w:val="24"/>
              </w:rPr>
              <w:t>Просмотр видео: фрагмент Вальса №7 Ф Шопена в исполнении Д.Мацуева</w:t>
            </w:r>
            <w:r w:rsidRPr="0014155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B0E07" w:rsidRPr="0014155E" w:rsidRDefault="001B0E07" w:rsidP="003005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297pt;margin-top:47.25pt;width:108pt;height:81pt;z-index:251655680" stroked="t">
                  <v:imagedata r:id="rId5" o:title=""/>
                </v:shape>
              </w:pict>
            </w:r>
            <w:r w:rsidRPr="0014155E">
              <w:rPr>
                <w:rFonts w:ascii="Times New Roman" w:hAnsi="Times New Roman"/>
                <w:sz w:val="24"/>
                <w:szCs w:val="24"/>
              </w:rPr>
              <w:t xml:space="preserve">1. Его называли «гением фортепиано», он был прекрасным пианистом, и все свои произведения создавал только для любимого инструмента. Он не написал ни одной оперы и ни одной симфонии, но его вальсы, мазурки, полонезы, ноктюрны не оставляют никого равнодушными. </w:t>
            </w:r>
          </w:p>
          <w:p w:rsidR="001B0E07" w:rsidRDefault="001B0E07" w:rsidP="003005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55E">
              <w:rPr>
                <w:rFonts w:ascii="Times New Roman" w:hAnsi="Times New Roman"/>
                <w:sz w:val="24"/>
                <w:szCs w:val="24"/>
              </w:rPr>
              <w:t>О каком композиторе идёт речь?</w:t>
            </w:r>
          </w:p>
          <w:p w:rsidR="001B0E07" w:rsidRDefault="001B0E07" w:rsidP="003005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B0E07" w:rsidRDefault="001B0E07" w:rsidP="003005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B0E07" w:rsidRPr="0014155E" w:rsidRDefault="001B0E07" w:rsidP="003005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B0E07" w:rsidRPr="0014155E" w:rsidRDefault="001B0E07" w:rsidP="00D04B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B0E07" w:rsidRPr="0069429B" w:rsidRDefault="001B0E07" w:rsidP="00D04B26">
            <w:pPr>
              <w:spacing w:after="0" w:line="240" w:lineRule="auto"/>
            </w:pPr>
            <w:r w:rsidRPr="001415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Формулирование темы урока: </w:t>
            </w:r>
            <w:r w:rsidRPr="0014155E">
              <w:rPr>
                <w:rFonts w:ascii="Times New Roman" w:hAnsi="Times New Roman"/>
                <w:sz w:val="24"/>
                <w:szCs w:val="24"/>
              </w:rPr>
              <w:t xml:space="preserve"> Как можно назвать всё, что творил этот великий гений, если он король своего фортепианного творчества?</w:t>
            </w:r>
          </w:p>
        </w:tc>
        <w:tc>
          <w:tcPr>
            <w:tcW w:w="5462" w:type="dxa"/>
            <w:gridSpan w:val="2"/>
          </w:tcPr>
          <w:p w:rsidR="001B0E07" w:rsidRPr="0014155E" w:rsidRDefault="001B0E07" w:rsidP="00D04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155E">
              <w:rPr>
                <w:rFonts w:ascii="Times New Roman" w:hAnsi="Times New Roman"/>
                <w:sz w:val="24"/>
                <w:szCs w:val="24"/>
                <w:lang w:eastAsia="ru-RU"/>
              </w:rPr>
              <w:t>- участвуют в обсуждении;</w:t>
            </w:r>
          </w:p>
          <w:p w:rsidR="001B0E07" w:rsidRPr="0014155E" w:rsidRDefault="001B0E07" w:rsidP="00D04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155E">
              <w:rPr>
                <w:rFonts w:ascii="Times New Roman" w:hAnsi="Times New Roman"/>
                <w:sz w:val="24"/>
                <w:szCs w:val="24"/>
                <w:lang w:eastAsia="ru-RU"/>
              </w:rPr>
              <w:t>- отвечают на проблемные вопросы;</w:t>
            </w:r>
          </w:p>
          <w:p w:rsidR="001B0E07" w:rsidRPr="0069429B" w:rsidRDefault="001B0E07" w:rsidP="00D04B26">
            <w:pPr>
              <w:spacing w:after="0" w:line="240" w:lineRule="auto"/>
            </w:pPr>
            <w:r w:rsidRPr="0014155E">
              <w:rPr>
                <w:rFonts w:ascii="Times New Roman" w:hAnsi="Times New Roman"/>
                <w:sz w:val="24"/>
                <w:szCs w:val="24"/>
                <w:lang w:eastAsia="ru-RU"/>
              </w:rPr>
              <w:t>- формулируют предполагаемую тему урока</w:t>
            </w:r>
          </w:p>
        </w:tc>
      </w:tr>
      <w:tr w:rsidR="001B0E07" w:rsidRPr="0069429B" w:rsidTr="00D04B26">
        <w:tc>
          <w:tcPr>
            <w:tcW w:w="14277" w:type="dxa"/>
            <w:gridSpan w:val="4"/>
          </w:tcPr>
          <w:p w:rsidR="001B0E07" w:rsidRPr="00D334FC" w:rsidRDefault="001B0E07" w:rsidP="00D04B2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69429B">
              <w:rPr>
                <w:rFonts w:ascii="Times New Roman" w:hAnsi="Times New Roman"/>
                <w:b/>
                <w:sz w:val="28"/>
                <w:szCs w:val="28"/>
              </w:rPr>
              <w:t xml:space="preserve"> этап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 Целеполагание и планирование</w:t>
            </w:r>
            <w:r w:rsidRPr="00D334F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1B0E07" w:rsidRPr="0069429B" w:rsidRDefault="001B0E07" w:rsidP="00D04B26">
            <w:pPr>
              <w:spacing w:after="0" w:line="240" w:lineRule="auto"/>
            </w:pPr>
          </w:p>
        </w:tc>
      </w:tr>
      <w:tr w:rsidR="001B0E07" w:rsidRPr="0069429B" w:rsidTr="00D04B26">
        <w:tc>
          <w:tcPr>
            <w:tcW w:w="8815" w:type="dxa"/>
            <w:gridSpan w:val="2"/>
          </w:tcPr>
          <w:p w:rsidR="001B0E07" w:rsidRPr="0014155E" w:rsidRDefault="001B0E07" w:rsidP="00D04B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15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Формулирует цель урока через виды деятельности учащихся (планируемые результаты).</w:t>
            </w:r>
          </w:p>
          <w:p w:rsidR="001B0E07" w:rsidRPr="0014155E" w:rsidRDefault="001B0E07" w:rsidP="00D04B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155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Планируемые результаты</w:t>
            </w:r>
            <w:r w:rsidRPr="0014155E">
              <w:rPr>
                <w:rFonts w:ascii="Times New Roman" w:hAnsi="Times New Roman"/>
                <w:sz w:val="24"/>
                <w:szCs w:val="24"/>
                <w:lang w:eastAsia="ru-RU"/>
              </w:rPr>
              <w:t>: после урока вы сможете</w:t>
            </w:r>
          </w:p>
          <w:p w:rsidR="001B0E07" w:rsidRPr="0014155E" w:rsidRDefault="001B0E07" w:rsidP="00D04B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155E">
              <w:rPr>
                <w:rFonts w:ascii="Times New Roman" w:hAnsi="Times New Roman"/>
                <w:sz w:val="24"/>
                <w:szCs w:val="24"/>
                <w:lang w:eastAsia="ru-RU"/>
              </w:rPr>
              <w:t>- различать музыку Ф.Шопена по определённым признакам,</w:t>
            </w:r>
          </w:p>
          <w:p w:rsidR="001B0E07" w:rsidRPr="0014155E" w:rsidRDefault="001B0E07" w:rsidP="00D04B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155E">
              <w:rPr>
                <w:rFonts w:ascii="Times New Roman" w:hAnsi="Times New Roman"/>
                <w:sz w:val="24"/>
                <w:szCs w:val="24"/>
                <w:lang w:eastAsia="ru-RU"/>
              </w:rPr>
              <w:t>- познакомитесь с творческим наследием композитора;</w:t>
            </w:r>
          </w:p>
          <w:p w:rsidR="001B0E07" w:rsidRPr="0014155E" w:rsidRDefault="001B0E07" w:rsidP="00D04B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155E">
              <w:rPr>
                <w:rFonts w:ascii="Times New Roman" w:hAnsi="Times New Roman"/>
                <w:sz w:val="24"/>
                <w:szCs w:val="24"/>
                <w:lang w:eastAsia="ru-RU"/>
              </w:rPr>
              <w:t>- высказать свое мнение по поводу вашего отношения к творчеству Ф.Шопена;</w:t>
            </w:r>
          </w:p>
          <w:p w:rsidR="001B0E07" w:rsidRPr="0014155E" w:rsidRDefault="001B0E07" w:rsidP="00D04B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155E">
              <w:rPr>
                <w:rFonts w:ascii="Times New Roman" w:hAnsi="Times New Roman"/>
                <w:sz w:val="24"/>
                <w:szCs w:val="24"/>
                <w:lang w:eastAsia="ru-RU"/>
              </w:rPr>
              <w:t>- исполнить песню «Русский вальс» А.Пахмутовой и Н.Добронравова.</w:t>
            </w:r>
          </w:p>
        </w:tc>
        <w:tc>
          <w:tcPr>
            <w:tcW w:w="5462" w:type="dxa"/>
            <w:gridSpan w:val="2"/>
          </w:tcPr>
          <w:p w:rsidR="001B0E07" w:rsidRPr="0014155E" w:rsidRDefault="001B0E07" w:rsidP="00D04B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15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отвечают на вопросы </w:t>
            </w:r>
          </w:p>
          <w:p w:rsidR="001B0E07" w:rsidRPr="0014155E" w:rsidRDefault="001B0E07" w:rsidP="00D04B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155E">
              <w:rPr>
                <w:rFonts w:ascii="Times New Roman" w:hAnsi="Times New Roman"/>
                <w:sz w:val="24"/>
                <w:szCs w:val="24"/>
                <w:lang w:eastAsia="ru-RU"/>
              </w:rPr>
              <w:t>«Какие знания вам нужны, чтобы понять тему урока»,</w:t>
            </w:r>
          </w:p>
          <w:p w:rsidR="001B0E07" w:rsidRPr="00F64C1F" w:rsidRDefault="001B0E07" w:rsidP="00D04B26">
            <w:pPr>
              <w:spacing w:after="0" w:line="240" w:lineRule="auto"/>
            </w:pPr>
          </w:p>
        </w:tc>
      </w:tr>
      <w:tr w:rsidR="001B0E07" w:rsidRPr="0069429B" w:rsidTr="00D04B26">
        <w:tc>
          <w:tcPr>
            <w:tcW w:w="14277" w:type="dxa"/>
            <w:gridSpan w:val="4"/>
          </w:tcPr>
          <w:p w:rsidR="001B0E07" w:rsidRPr="0069429B" w:rsidRDefault="001B0E07" w:rsidP="00D04B2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69429B">
              <w:rPr>
                <w:rFonts w:ascii="Times New Roman" w:hAnsi="Times New Roman"/>
                <w:b/>
                <w:sz w:val="28"/>
                <w:szCs w:val="28"/>
              </w:rPr>
              <w:t xml:space="preserve"> этап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 Актуализация</w:t>
            </w:r>
          </w:p>
        </w:tc>
      </w:tr>
      <w:tr w:rsidR="001B0E07" w:rsidRPr="0069429B" w:rsidTr="00D04B26">
        <w:tc>
          <w:tcPr>
            <w:tcW w:w="8815" w:type="dxa"/>
            <w:gridSpan w:val="2"/>
          </w:tcPr>
          <w:p w:rsidR="001B0E07" w:rsidRDefault="001B0E07" w:rsidP="00D04B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155E">
              <w:rPr>
                <w:rFonts w:ascii="Times New Roman" w:hAnsi="Times New Roman"/>
                <w:sz w:val="24"/>
                <w:szCs w:val="24"/>
                <w:lang w:eastAsia="ru-RU"/>
              </w:rPr>
              <w:t>- Проверяет домашнее задание.</w:t>
            </w:r>
          </w:p>
          <w:p w:rsidR="001B0E07" w:rsidRDefault="001B0E07" w:rsidP="00D04B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Default="001B0E07" w:rsidP="00D04B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Default="001B0E07" w:rsidP="00D04B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Default="001B0E07" w:rsidP="00D04B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27" type="#_x0000_t75" style="position:absolute;margin-left:243pt;margin-top:8.5pt;width:108pt;height:81pt;z-index:251657728" stroked="t">
                  <v:imagedata r:id="rId6" o:title=""/>
                </v:shape>
              </w:pict>
            </w:r>
          </w:p>
          <w:p w:rsidR="001B0E07" w:rsidRDefault="001B0E07" w:rsidP="00D04B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28" type="#_x0000_t75" style="position:absolute;margin-left:27.1pt;margin-top:3.85pt;width:108pt;height:81pt;z-index:251656704" stroked="t">
                  <v:imagedata r:id="rId7" o:title=""/>
                </v:shape>
              </w:pict>
            </w:r>
          </w:p>
          <w:p w:rsidR="001B0E07" w:rsidRDefault="001B0E07" w:rsidP="00D04B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Default="001B0E07" w:rsidP="00D04B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Default="001B0E07" w:rsidP="00D04B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Default="001B0E07" w:rsidP="00D04B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Default="001B0E07" w:rsidP="00D04B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Default="001B0E07" w:rsidP="00D04B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29" type="#_x0000_t75" style="position:absolute;margin-left:135pt;margin-top:1.9pt;width:108pt;height:81pt;z-index:251658752">
                  <v:imagedata r:id="rId8" o:title=""/>
                </v:shape>
              </w:pict>
            </w:r>
          </w:p>
          <w:p w:rsidR="001B0E07" w:rsidRDefault="001B0E07" w:rsidP="00D04B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Default="001B0E07" w:rsidP="00D04B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Default="001B0E07" w:rsidP="00D04B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Default="001B0E07" w:rsidP="00D04B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Pr="0014155E" w:rsidRDefault="001B0E07" w:rsidP="00D04B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Pr="0014155E" w:rsidRDefault="001B0E07" w:rsidP="00D04B2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462" w:type="dxa"/>
            <w:gridSpan w:val="2"/>
          </w:tcPr>
          <w:p w:rsidR="001B0E07" w:rsidRPr="0014155E" w:rsidRDefault="001B0E07" w:rsidP="00D04B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15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слушают сообщения подготовленные учащимися;</w:t>
            </w:r>
          </w:p>
          <w:p w:rsidR="001B0E07" w:rsidRPr="00EA6D49" w:rsidRDefault="001B0E07" w:rsidP="00EA6D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15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просмотр</w:t>
            </w:r>
            <w:r w:rsidRPr="001415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презентации</w:t>
            </w:r>
            <w:r w:rsidRPr="001415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</w:tc>
      </w:tr>
      <w:tr w:rsidR="001B0E07" w:rsidRPr="0069429B" w:rsidTr="00D04B26">
        <w:tc>
          <w:tcPr>
            <w:tcW w:w="14277" w:type="dxa"/>
            <w:gridSpan w:val="4"/>
          </w:tcPr>
          <w:p w:rsidR="001B0E07" w:rsidRPr="0069429B" w:rsidRDefault="001B0E07" w:rsidP="00D04B2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69429B">
              <w:rPr>
                <w:rFonts w:ascii="Times New Roman" w:hAnsi="Times New Roman"/>
                <w:b/>
                <w:sz w:val="28"/>
                <w:szCs w:val="28"/>
              </w:rPr>
              <w:t xml:space="preserve"> этап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 Изучение нового материала</w:t>
            </w:r>
          </w:p>
        </w:tc>
      </w:tr>
      <w:tr w:rsidR="001B0E07" w:rsidRPr="0069429B" w:rsidTr="00D04B26">
        <w:tc>
          <w:tcPr>
            <w:tcW w:w="8815" w:type="dxa"/>
            <w:gridSpan w:val="2"/>
          </w:tcPr>
          <w:p w:rsidR="001B0E07" w:rsidRPr="0014155E" w:rsidRDefault="001B0E07" w:rsidP="00D04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155E">
              <w:rPr>
                <w:rFonts w:ascii="Times New Roman" w:hAnsi="Times New Roman"/>
                <w:sz w:val="24"/>
                <w:szCs w:val="24"/>
                <w:lang w:eastAsia="ru-RU"/>
              </w:rPr>
              <w:t>- Организует работу со словарями, при анализе музыкального произведения</w:t>
            </w:r>
          </w:p>
          <w:p w:rsidR="001B0E07" w:rsidRPr="0014155E" w:rsidRDefault="001B0E07" w:rsidP="00D04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30" type="#_x0000_t75" style="position:absolute;margin-left:315.1pt;margin-top:.1pt;width:108pt;height:81pt;z-index:251659776" stroked="t">
                  <v:imagedata r:id="rId9" o:title=""/>
                </v:shape>
              </w:pict>
            </w:r>
          </w:p>
          <w:p w:rsidR="001B0E07" w:rsidRPr="0014155E" w:rsidRDefault="001B0E07" w:rsidP="00D04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Pr="0014155E" w:rsidRDefault="001B0E07" w:rsidP="00D04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Pr="0014155E" w:rsidRDefault="001B0E07" w:rsidP="00D04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155E">
              <w:rPr>
                <w:rFonts w:ascii="Times New Roman" w:hAnsi="Times New Roman"/>
                <w:sz w:val="24"/>
                <w:szCs w:val="24"/>
              </w:rPr>
              <w:t>- Организует работу в парах.</w:t>
            </w:r>
          </w:p>
          <w:p w:rsidR="001B0E07" w:rsidRPr="0014155E" w:rsidRDefault="001B0E07" w:rsidP="00D04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155E">
              <w:rPr>
                <w:rFonts w:ascii="Times New Roman" w:hAnsi="Times New Roman"/>
                <w:sz w:val="24"/>
                <w:szCs w:val="24"/>
                <w:lang w:eastAsia="ru-RU"/>
              </w:rPr>
              <w:t>- Организация проверки выполнения задания.</w:t>
            </w:r>
          </w:p>
          <w:p w:rsidR="001B0E07" w:rsidRPr="0014155E" w:rsidRDefault="001B0E07" w:rsidP="00D04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31" type="#_x0000_t75" style="position:absolute;margin-left:54.1pt;margin-top:3.1pt;width:108pt;height:81pt;z-index:251661824">
                  <v:imagedata r:id="rId10" o:title=""/>
                </v:shape>
              </w:pict>
            </w:r>
          </w:p>
          <w:p w:rsidR="001B0E07" w:rsidRDefault="001B0E07" w:rsidP="00D04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Default="001B0E07" w:rsidP="00D04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Default="001B0E07" w:rsidP="00D04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Default="001B0E07" w:rsidP="00D04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Pr="0014155E" w:rsidRDefault="001B0E07" w:rsidP="00D04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Pr="0014155E" w:rsidRDefault="001B0E07" w:rsidP="00D04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Pr="0014155E" w:rsidRDefault="001B0E07" w:rsidP="00D04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155E">
              <w:rPr>
                <w:rFonts w:ascii="Times New Roman" w:hAnsi="Times New Roman"/>
                <w:sz w:val="24"/>
                <w:szCs w:val="24"/>
                <w:lang w:eastAsia="ru-RU"/>
              </w:rPr>
              <w:t>- Разучивает песню «Русский вальс» А.Пахмутовой и Н.Добронравова.</w:t>
            </w:r>
          </w:p>
          <w:p w:rsidR="001B0E07" w:rsidRPr="0014155E" w:rsidRDefault="001B0E07" w:rsidP="00D04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Pr="0014155E" w:rsidRDefault="001B0E07" w:rsidP="00D04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Pr="0014155E" w:rsidRDefault="001B0E07" w:rsidP="00D04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Pr="0014155E" w:rsidRDefault="001B0E07" w:rsidP="00D04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Pr="00D04B26" w:rsidRDefault="001B0E07" w:rsidP="00D04B2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462" w:type="dxa"/>
            <w:gridSpan w:val="2"/>
          </w:tcPr>
          <w:p w:rsidR="001B0E07" w:rsidRPr="0014155E" w:rsidRDefault="001B0E07" w:rsidP="00DE29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15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просматривают видеозапись </w:t>
            </w:r>
            <w:r w:rsidRPr="0014155E">
              <w:rPr>
                <w:rFonts w:ascii="Times New Roman" w:hAnsi="Times New Roman"/>
                <w:sz w:val="24"/>
                <w:szCs w:val="24"/>
              </w:rPr>
              <w:t xml:space="preserve"> Ноктюрна №20 Ф. Шопена отрывок из х/ф «Пианист» Романа Полански (2002г)</w:t>
            </w:r>
          </w:p>
          <w:p w:rsidR="001B0E07" w:rsidRDefault="001B0E07" w:rsidP="00D04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Default="001B0E07" w:rsidP="00D04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155E">
              <w:rPr>
                <w:rFonts w:ascii="Times New Roman" w:hAnsi="Times New Roman"/>
                <w:sz w:val="24"/>
                <w:szCs w:val="24"/>
                <w:lang w:eastAsia="ru-RU"/>
              </w:rPr>
              <w:t>- участвуют в обсуждении, высказывают гипотезы;</w:t>
            </w:r>
          </w:p>
          <w:p w:rsidR="001B0E07" w:rsidRPr="0014155E" w:rsidRDefault="001B0E07" w:rsidP="00D04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Default="001B0E07" w:rsidP="00D04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взаимопроверка работ в парах</w:t>
            </w:r>
            <w:r w:rsidRPr="0014155E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1B0E07" w:rsidRPr="0014155E" w:rsidRDefault="001B0E07" w:rsidP="00DE29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55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1415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фиксируют итоги работы других пар, задают вопросы.</w:t>
            </w:r>
          </w:p>
          <w:p w:rsidR="001B0E07" w:rsidRPr="0014155E" w:rsidRDefault="001B0E07" w:rsidP="00D04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Pr="0014155E" w:rsidRDefault="001B0E07" w:rsidP="00D04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155E">
              <w:rPr>
                <w:rFonts w:ascii="Times New Roman" w:hAnsi="Times New Roman"/>
                <w:sz w:val="24"/>
                <w:szCs w:val="24"/>
                <w:lang w:eastAsia="ru-RU"/>
              </w:rPr>
              <w:t>- выбирают важные для себя компоненты знания и оформляют записи в тетрадях.</w:t>
            </w:r>
          </w:p>
          <w:p w:rsidR="001B0E07" w:rsidRPr="0014155E" w:rsidRDefault="001B0E07" w:rsidP="00D04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Pr="0014155E" w:rsidRDefault="001B0E07" w:rsidP="00D04B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B0E07" w:rsidRPr="0069429B" w:rsidRDefault="001B0E07" w:rsidP="00D04B26">
            <w:pPr>
              <w:spacing w:after="0" w:line="240" w:lineRule="auto"/>
            </w:pPr>
            <w:r w:rsidRPr="001415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исполнение </w:t>
            </w:r>
            <w:r w:rsidRPr="001415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песни «Русский вальс» А.Пахмутовой и Н.Добронравова.</w:t>
            </w:r>
          </w:p>
        </w:tc>
      </w:tr>
      <w:tr w:rsidR="001B0E07" w:rsidRPr="0069429B" w:rsidTr="00D04B26">
        <w:tc>
          <w:tcPr>
            <w:tcW w:w="14277" w:type="dxa"/>
            <w:gridSpan w:val="4"/>
          </w:tcPr>
          <w:p w:rsidR="001B0E07" w:rsidRPr="0069429B" w:rsidRDefault="001B0E07" w:rsidP="00D04B2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69429B">
              <w:rPr>
                <w:rFonts w:ascii="Times New Roman" w:hAnsi="Times New Roman"/>
                <w:b/>
                <w:sz w:val="28"/>
                <w:szCs w:val="28"/>
              </w:rPr>
              <w:t xml:space="preserve"> этап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Рефлексия </w:t>
            </w:r>
          </w:p>
        </w:tc>
      </w:tr>
      <w:tr w:rsidR="001B0E07" w:rsidRPr="0069429B" w:rsidTr="00D04B26">
        <w:tc>
          <w:tcPr>
            <w:tcW w:w="8815" w:type="dxa"/>
            <w:gridSpan w:val="2"/>
          </w:tcPr>
          <w:p w:rsidR="001B0E07" w:rsidRPr="0014155E" w:rsidRDefault="001B0E07" w:rsidP="00D04B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155E">
              <w:rPr>
                <w:rFonts w:ascii="Times New Roman" w:hAnsi="Times New Roman"/>
                <w:sz w:val="24"/>
                <w:szCs w:val="24"/>
              </w:rPr>
              <w:t xml:space="preserve">Проверяет результат: </w:t>
            </w:r>
          </w:p>
          <w:p w:rsidR="001B0E07" w:rsidRPr="0014155E" w:rsidRDefault="001B0E07" w:rsidP="00D04B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15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14155E">
              <w:rPr>
                <w:rFonts w:ascii="Times New Roman" w:hAnsi="Times New Roman"/>
                <w:sz w:val="24"/>
                <w:szCs w:val="24"/>
              </w:rPr>
              <w:t>в результате урока учащиеся смогли</w:t>
            </w:r>
          </w:p>
          <w:p w:rsidR="001B0E07" w:rsidRPr="0014155E" w:rsidRDefault="001B0E07" w:rsidP="00D04B26">
            <w:pPr>
              <w:tabs>
                <w:tab w:val="left" w:pos="799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155E">
              <w:rPr>
                <w:rFonts w:ascii="Times New Roman" w:hAnsi="Times New Roman"/>
                <w:sz w:val="24"/>
                <w:szCs w:val="24"/>
                <w:lang w:eastAsia="ru-RU"/>
              </w:rPr>
              <w:t>- перечислить характерные признаки музыкального наследия Ф. Шопена;</w:t>
            </w:r>
            <w:r w:rsidRPr="0014155E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1B0E07" w:rsidRDefault="001B0E07" w:rsidP="00D04B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32" type="#_x0000_t75" style="position:absolute;margin-left:306.1pt;margin-top:4.75pt;width:108pt;height:81pt;z-index:251660800">
                  <v:imagedata r:id="rId11" o:title=""/>
                </v:shape>
              </w:pict>
            </w:r>
          </w:p>
          <w:p w:rsidR="001B0E07" w:rsidRDefault="001B0E07" w:rsidP="00D04B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1B0E07" w:rsidRDefault="001B0E07" w:rsidP="00D04B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1B0E07" w:rsidRDefault="001B0E07" w:rsidP="00D04B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1B0E07" w:rsidRPr="0014155E" w:rsidRDefault="001B0E07" w:rsidP="00D04B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1B0E07" w:rsidRPr="0014155E" w:rsidRDefault="001B0E07" w:rsidP="00D04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155E">
              <w:rPr>
                <w:rFonts w:ascii="Times New Roman" w:hAnsi="Times New Roman"/>
                <w:sz w:val="24"/>
                <w:szCs w:val="24"/>
              </w:rPr>
              <w:t>- высказать свое мнение по пройденной теме.</w:t>
            </w:r>
          </w:p>
          <w:p w:rsidR="001B0E07" w:rsidRPr="00D04B26" w:rsidRDefault="001B0E07" w:rsidP="00D04B26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14155E">
              <w:rPr>
                <w:rFonts w:ascii="Times New Roman" w:hAnsi="Times New Roman"/>
                <w:sz w:val="24"/>
                <w:szCs w:val="24"/>
              </w:rPr>
              <w:t>- организация самооценивания</w:t>
            </w:r>
          </w:p>
        </w:tc>
        <w:tc>
          <w:tcPr>
            <w:tcW w:w="5462" w:type="dxa"/>
            <w:gridSpan w:val="2"/>
          </w:tcPr>
          <w:p w:rsidR="001B0E07" w:rsidRDefault="001B0E07" w:rsidP="00D04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Default="001B0E07" w:rsidP="00D04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Default="001B0E07" w:rsidP="00D04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Default="001B0E07" w:rsidP="00D04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Default="001B0E07" w:rsidP="00D04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B0E07" w:rsidRPr="0069429B" w:rsidRDefault="001B0E07" w:rsidP="00955D83">
            <w:pPr>
              <w:spacing w:after="0" w:line="240" w:lineRule="auto"/>
            </w:pPr>
            <w:r w:rsidRPr="0014155E">
              <w:rPr>
                <w:rFonts w:ascii="Times New Roman" w:hAnsi="Times New Roman"/>
                <w:sz w:val="24"/>
                <w:szCs w:val="24"/>
                <w:lang w:eastAsia="ru-RU"/>
              </w:rPr>
              <w:t>- заполняют оценочные таблицы</w:t>
            </w:r>
          </w:p>
        </w:tc>
      </w:tr>
      <w:tr w:rsidR="001B0E07" w:rsidRPr="0069429B" w:rsidTr="00756145">
        <w:tc>
          <w:tcPr>
            <w:tcW w:w="14277" w:type="dxa"/>
            <w:gridSpan w:val="4"/>
          </w:tcPr>
          <w:p w:rsidR="001B0E07" w:rsidRPr="0069429B" w:rsidRDefault="001B0E07" w:rsidP="00D04B2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69429B">
              <w:rPr>
                <w:rFonts w:ascii="Times New Roman" w:hAnsi="Times New Roman"/>
                <w:b/>
                <w:sz w:val="28"/>
                <w:szCs w:val="28"/>
              </w:rPr>
              <w:t xml:space="preserve"> этап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 Домашнее задание</w:t>
            </w:r>
          </w:p>
        </w:tc>
      </w:tr>
      <w:tr w:rsidR="001B0E07" w:rsidRPr="0069429B" w:rsidTr="00D04B26">
        <w:tc>
          <w:tcPr>
            <w:tcW w:w="8815" w:type="dxa"/>
            <w:gridSpan w:val="2"/>
          </w:tcPr>
          <w:p w:rsidR="001B0E07" w:rsidRPr="0014155E" w:rsidRDefault="001B0E07" w:rsidP="00D04B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55E">
              <w:rPr>
                <w:rFonts w:ascii="Times New Roman" w:hAnsi="Times New Roman"/>
                <w:sz w:val="24"/>
                <w:szCs w:val="24"/>
              </w:rPr>
              <w:t>- Дает рекомендации учащимся (индивидуально) по подготовке домашнего задания к следующему уроку, предлагает на выбор по изученной теме:</w:t>
            </w:r>
          </w:p>
          <w:p w:rsidR="001B0E07" w:rsidRPr="00DE29F0" w:rsidRDefault="001B0E07" w:rsidP="00D04B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сделать кроссворд, </w:t>
            </w:r>
            <w:r w:rsidRPr="0014155E">
              <w:rPr>
                <w:rFonts w:ascii="Times New Roman" w:hAnsi="Times New Roman"/>
                <w:sz w:val="24"/>
                <w:szCs w:val="24"/>
              </w:rPr>
              <w:t>подготовить сообщение или презентацию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выбору.</w:t>
            </w:r>
          </w:p>
        </w:tc>
        <w:tc>
          <w:tcPr>
            <w:tcW w:w="5462" w:type="dxa"/>
            <w:gridSpan w:val="2"/>
          </w:tcPr>
          <w:p w:rsidR="001B0E07" w:rsidRDefault="001B0E07" w:rsidP="00D04B26">
            <w:pPr>
              <w:spacing w:after="0" w:line="240" w:lineRule="auto"/>
            </w:pPr>
          </w:p>
          <w:p w:rsidR="001B0E07" w:rsidRDefault="001B0E07" w:rsidP="00D04B26">
            <w:pPr>
              <w:spacing w:after="0" w:line="240" w:lineRule="auto"/>
            </w:pPr>
          </w:p>
          <w:p w:rsidR="001B0E07" w:rsidRDefault="001B0E07" w:rsidP="00D04B26">
            <w:pPr>
              <w:spacing w:after="0" w:line="240" w:lineRule="auto"/>
            </w:pPr>
          </w:p>
          <w:p w:rsidR="001B0E07" w:rsidRDefault="001B0E07" w:rsidP="00D04B26">
            <w:pPr>
              <w:spacing w:after="0" w:line="240" w:lineRule="auto"/>
            </w:pPr>
          </w:p>
          <w:p w:rsidR="001B0E07" w:rsidRPr="0069429B" w:rsidRDefault="001B0E07" w:rsidP="00D04B26">
            <w:pPr>
              <w:spacing w:after="0" w:line="240" w:lineRule="auto"/>
            </w:pPr>
          </w:p>
        </w:tc>
      </w:tr>
    </w:tbl>
    <w:p w:rsidR="001B0E07" w:rsidRDefault="001B0E07" w:rsidP="00850E52"/>
    <w:p w:rsidR="001B0E07" w:rsidRDefault="001B0E07" w:rsidP="00850E52"/>
    <w:p w:rsidR="001B0E07" w:rsidRDefault="001B0E07" w:rsidP="00850E52"/>
    <w:p w:rsidR="001B0E07" w:rsidRDefault="001B0E07" w:rsidP="00850E52"/>
    <w:p w:rsidR="001B0E07" w:rsidRDefault="001B0E07" w:rsidP="00850E52"/>
    <w:p w:rsidR="001B0E07" w:rsidRDefault="001B0E07" w:rsidP="00850E52"/>
    <w:p w:rsidR="001B0E07" w:rsidRDefault="001B0E07" w:rsidP="00850E52"/>
    <w:p w:rsidR="001B0E07" w:rsidRDefault="001B0E07" w:rsidP="00850E52"/>
    <w:p w:rsidR="001B0E07" w:rsidRDefault="001B0E07" w:rsidP="00850E52"/>
    <w:p w:rsidR="001B0E07" w:rsidRDefault="001B0E07" w:rsidP="00850E52"/>
    <w:p w:rsidR="001B0E07" w:rsidRDefault="001B0E07" w:rsidP="00D04B26"/>
    <w:p w:rsidR="001B0E07" w:rsidRDefault="001B0E07" w:rsidP="00D04B26">
      <w:pPr>
        <w:rPr>
          <w:rFonts w:ascii="Times New Roman" w:hAnsi="Times New Roman"/>
        </w:rPr>
      </w:pPr>
      <w:r>
        <w:rPr>
          <w:rFonts w:ascii="Times New Roman" w:hAnsi="Times New Roman"/>
        </w:rPr>
        <w:t>Приложение 1</w:t>
      </w:r>
    </w:p>
    <w:p w:rsidR="001B0E07" w:rsidRPr="00D04B26" w:rsidRDefault="001B0E07" w:rsidP="00D04B26">
      <w:pPr>
        <w:rPr>
          <w:rFonts w:ascii="Times New Roman" w:hAnsi="Times New Roman"/>
        </w:rPr>
      </w:pPr>
    </w:p>
    <w:p w:rsidR="001B0E07" w:rsidRDefault="001B0E07" w:rsidP="00850E52"/>
    <w:p w:rsidR="001B0E07" w:rsidRDefault="001B0E07" w:rsidP="00850E52"/>
    <w:p w:rsidR="001B0E07" w:rsidRDefault="001B0E07" w:rsidP="00850E52"/>
    <w:p w:rsidR="001B0E07" w:rsidRDefault="001B0E07" w:rsidP="00850E52"/>
    <w:p w:rsidR="001B0E07" w:rsidRDefault="001B0E07" w:rsidP="00850E52"/>
    <w:p w:rsidR="001B0E07" w:rsidRDefault="001B0E07" w:rsidP="00850E52"/>
    <w:p w:rsidR="001B0E07" w:rsidRDefault="001B0E07" w:rsidP="00850E52"/>
    <w:p w:rsidR="001B0E07" w:rsidRDefault="001B0E07" w:rsidP="00850E52">
      <w:r>
        <w:rPr>
          <w:noProof/>
          <w:lang w:eastAsia="ru-RU"/>
        </w:rPr>
        <w:pict>
          <v:group id="_x0000_s1033" style="position:absolute;margin-left:-27pt;margin-top:-88.2pt;width:486pt;height:279pt;z-index:251654656" coordorigin="981,1619" coordsize="9720,5580">
            <v:shape id="_x0000_s1034" type="#_x0000_t75" alt="" style="position:absolute;left:981;top:1619;width:3889;height:5580">
              <v:imagedata r:id="rId12" o:title="" cropleft="2923f" cropright="4157f" chromakey="#e0e0e0"/>
            </v:shape>
            <v:rect id="_x0000_s1035" style="position:absolute;left:6921;top:1799;width:3780;height:5400" stroked="f">
              <v:textbox style="mso-next-textbox:#_x0000_s1035">
                <w:txbxContent>
                  <w:p w:rsidR="001B0E07" w:rsidRPr="00DC2C89" w:rsidRDefault="001B0E07" w:rsidP="0014155E">
                    <w:pPr>
                      <w:rPr>
                        <w:sz w:val="44"/>
                        <w:szCs w:val="44"/>
                      </w:rPr>
                    </w:pPr>
                    <w:r w:rsidRPr="00DC2C89">
                      <w:rPr>
                        <w:sz w:val="44"/>
                        <w:szCs w:val="44"/>
                      </w:rPr>
                      <w:t>Польша</w:t>
                    </w:r>
                  </w:p>
                  <w:p w:rsidR="001B0E07" w:rsidRPr="00DC2C89" w:rsidRDefault="001B0E07" w:rsidP="0014155E">
                    <w:pPr>
                      <w:rPr>
                        <w:sz w:val="44"/>
                        <w:szCs w:val="44"/>
                      </w:rPr>
                    </w:pPr>
                    <w:r w:rsidRPr="00DC2C89">
                      <w:rPr>
                        <w:sz w:val="44"/>
                        <w:szCs w:val="44"/>
                      </w:rPr>
                      <w:t>Радио</w:t>
                    </w:r>
                  </w:p>
                  <w:p w:rsidR="001B0E07" w:rsidRPr="00DC2C89" w:rsidRDefault="001B0E07" w:rsidP="0014155E">
                    <w:pPr>
                      <w:rPr>
                        <w:sz w:val="44"/>
                        <w:szCs w:val="44"/>
                      </w:rPr>
                    </w:pPr>
                    <w:r w:rsidRPr="00DC2C89">
                      <w:rPr>
                        <w:sz w:val="44"/>
                        <w:szCs w:val="44"/>
                      </w:rPr>
                      <w:t>Франция</w:t>
                    </w:r>
                  </w:p>
                  <w:p w:rsidR="001B0E07" w:rsidRPr="00DC2C89" w:rsidRDefault="001B0E07" w:rsidP="0014155E">
                    <w:pPr>
                      <w:rPr>
                        <w:sz w:val="44"/>
                        <w:szCs w:val="44"/>
                      </w:rPr>
                    </w:pPr>
                    <w:r w:rsidRPr="00DC2C89">
                      <w:rPr>
                        <w:sz w:val="44"/>
                        <w:szCs w:val="44"/>
                      </w:rPr>
                      <w:t>Вальс</w:t>
                    </w:r>
                  </w:p>
                  <w:p w:rsidR="001B0E07" w:rsidRPr="00DC2C89" w:rsidRDefault="001B0E07" w:rsidP="0014155E">
                    <w:pPr>
                      <w:rPr>
                        <w:sz w:val="44"/>
                        <w:szCs w:val="44"/>
                      </w:rPr>
                    </w:pPr>
                    <w:r w:rsidRPr="00DC2C89">
                      <w:rPr>
                        <w:sz w:val="44"/>
                        <w:szCs w:val="44"/>
                      </w:rPr>
                      <w:t>Ноктюрн</w:t>
                    </w:r>
                  </w:p>
                  <w:p w:rsidR="001B0E07" w:rsidRPr="00DC2C89" w:rsidRDefault="001B0E07" w:rsidP="0014155E">
                    <w:pPr>
                      <w:rPr>
                        <w:sz w:val="44"/>
                        <w:szCs w:val="44"/>
                      </w:rPr>
                    </w:pPr>
                    <w:r w:rsidRPr="00DC2C89">
                      <w:rPr>
                        <w:sz w:val="44"/>
                        <w:szCs w:val="44"/>
                      </w:rPr>
                      <w:t>Опера</w:t>
                    </w:r>
                  </w:p>
                  <w:p w:rsidR="001B0E07" w:rsidRPr="00DC2C89" w:rsidRDefault="001B0E07" w:rsidP="0014155E">
                    <w:pPr>
                      <w:rPr>
                        <w:sz w:val="44"/>
                        <w:szCs w:val="44"/>
                      </w:rPr>
                    </w:pPr>
                    <w:r w:rsidRPr="00DC2C89">
                      <w:rPr>
                        <w:sz w:val="44"/>
                        <w:szCs w:val="44"/>
                      </w:rPr>
                      <w:t>Жорж Санд</w:t>
                    </w:r>
                  </w:p>
                  <w:p w:rsidR="001B0E07" w:rsidRPr="00DC2C89" w:rsidRDefault="001B0E07" w:rsidP="0014155E">
                    <w:pPr>
                      <w:rPr>
                        <w:sz w:val="44"/>
                        <w:szCs w:val="44"/>
                      </w:rPr>
                    </w:pPr>
                    <w:r w:rsidRPr="00DC2C89">
                      <w:rPr>
                        <w:sz w:val="44"/>
                        <w:szCs w:val="44"/>
                      </w:rPr>
                      <w:t xml:space="preserve">Симфония </w:t>
                    </w:r>
                  </w:p>
                  <w:p w:rsidR="001B0E07" w:rsidRPr="00DC2C89" w:rsidRDefault="001B0E07" w:rsidP="0014155E">
                    <w:pPr>
                      <w:rPr>
                        <w:sz w:val="44"/>
                        <w:szCs w:val="44"/>
                      </w:rPr>
                    </w:pPr>
                    <w:r w:rsidRPr="00DC2C89">
                      <w:rPr>
                        <w:sz w:val="44"/>
                        <w:szCs w:val="44"/>
                      </w:rPr>
                      <w:t>Фортепиано</w:t>
                    </w:r>
                  </w:p>
                  <w:p w:rsidR="001B0E07" w:rsidRPr="00DC2C89" w:rsidRDefault="001B0E07" w:rsidP="0014155E">
                    <w:pPr>
                      <w:rPr>
                        <w:sz w:val="44"/>
                        <w:szCs w:val="44"/>
                      </w:rPr>
                    </w:pPr>
                    <w:r w:rsidRPr="00DC2C89">
                      <w:rPr>
                        <w:sz w:val="44"/>
                        <w:szCs w:val="44"/>
                      </w:rPr>
                      <w:t xml:space="preserve">Скрипка </w:t>
                    </w:r>
                  </w:p>
                </w:txbxContent>
              </v:textbox>
            </v:rect>
          </v:group>
        </w:pict>
      </w:r>
    </w:p>
    <w:p w:rsidR="001B0E07" w:rsidRDefault="001B0E07" w:rsidP="00850E52"/>
    <w:p w:rsidR="001B0E07" w:rsidRDefault="001B0E07" w:rsidP="00850E52"/>
    <w:p w:rsidR="001B0E07" w:rsidRDefault="001B0E07" w:rsidP="00850E52"/>
    <w:p w:rsidR="001B0E07" w:rsidRDefault="001B0E07" w:rsidP="00850E52"/>
    <w:p w:rsidR="001B0E07" w:rsidRDefault="001B0E07" w:rsidP="00850E52"/>
    <w:p w:rsidR="001B0E07" w:rsidRDefault="001B0E07" w:rsidP="00850E52"/>
    <w:p w:rsidR="001B0E07" w:rsidRDefault="001B0E07" w:rsidP="00850E52"/>
    <w:p w:rsidR="001B0E07" w:rsidRDefault="001B0E07" w:rsidP="00850E52"/>
    <w:p w:rsidR="001B0E07" w:rsidRDefault="001B0E07" w:rsidP="00850E52"/>
    <w:p w:rsidR="001B0E07" w:rsidRDefault="001B0E07" w:rsidP="00850E52"/>
    <w:p w:rsidR="001B0E07" w:rsidRDefault="001B0E07" w:rsidP="00850E52"/>
    <w:p w:rsidR="001B0E07" w:rsidRPr="00D04B26" w:rsidRDefault="001B0E07" w:rsidP="00850E52">
      <w:pPr>
        <w:rPr>
          <w:rFonts w:ascii="Times New Roman" w:hAnsi="Times New Roman"/>
        </w:rPr>
      </w:pPr>
      <w:r>
        <w:rPr>
          <w:rFonts w:ascii="Times New Roman" w:hAnsi="Times New Roman"/>
        </w:rPr>
        <w:t>Приложение 2</w:t>
      </w:r>
    </w:p>
    <w:p w:rsidR="001B0E07" w:rsidRPr="00D04B26" w:rsidRDefault="001B0E07" w:rsidP="00850E52">
      <w:pPr>
        <w:rPr>
          <w:rFonts w:ascii="Times New Roman" w:hAnsi="Times New Roman"/>
        </w:rPr>
      </w:pPr>
      <w:r w:rsidRPr="00D04B26">
        <w:rPr>
          <w:rFonts w:ascii="Times New Roman" w:hAnsi="Times New Roman"/>
        </w:rPr>
        <w:t>Лист самооценки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4"/>
        <w:gridCol w:w="2955"/>
        <w:gridCol w:w="1331"/>
        <w:gridCol w:w="3305"/>
        <w:gridCol w:w="1603"/>
      </w:tblGrid>
      <w:tr w:rsidR="001B0E07" w:rsidRPr="00D334FC" w:rsidTr="00B36C27">
        <w:tc>
          <w:tcPr>
            <w:tcW w:w="457" w:type="dxa"/>
          </w:tcPr>
          <w:p w:rsidR="001B0E07" w:rsidRPr="00D334FC" w:rsidRDefault="001B0E07" w:rsidP="00B36C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D334F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051" w:type="dxa"/>
          </w:tcPr>
          <w:p w:rsidR="001B0E07" w:rsidRPr="00D334FC" w:rsidRDefault="001B0E07" w:rsidP="00B36C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D334F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Критерии оценки</w:t>
            </w:r>
          </w:p>
          <w:p w:rsidR="001B0E07" w:rsidRPr="00D334FC" w:rsidRDefault="001B0E07" w:rsidP="00B36C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D334F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(базовый уровень)</w:t>
            </w:r>
          </w:p>
        </w:tc>
        <w:tc>
          <w:tcPr>
            <w:tcW w:w="1108" w:type="dxa"/>
          </w:tcPr>
          <w:p w:rsidR="001B0E07" w:rsidRPr="00D334FC" w:rsidRDefault="001B0E07" w:rsidP="00B36C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D334F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выполнение</w:t>
            </w:r>
          </w:p>
        </w:tc>
        <w:tc>
          <w:tcPr>
            <w:tcW w:w="3412" w:type="dxa"/>
          </w:tcPr>
          <w:p w:rsidR="001B0E07" w:rsidRPr="00D334FC" w:rsidRDefault="001B0E07" w:rsidP="00B36C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D334F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Критерии оценки</w:t>
            </w:r>
          </w:p>
          <w:p w:rsidR="001B0E07" w:rsidRPr="00D334FC" w:rsidRDefault="001B0E07" w:rsidP="00B36C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D334F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(повышенный уровень)</w:t>
            </w:r>
          </w:p>
        </w:tc>
        <w:tc>
          <w:tcPr>
            <w:tcW w:w="1620" w:type="dxa"/>
          </w:tcPr>
          <w:p w:rsidR="001B0E07" w:rsidRPr="00D334FC" w:rsidRDefault="001B0E07" w:rsidP="00B36C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D334F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выполнение</w:t>
            </w:r>
          </w:p>
        </w:tc>
      </w:tr>
      <w:tr w:rsidR="001B0E07" w:rsidRPr="00D334FC" w:rsidTr="00B36C27">
        <w:tc>
          <w:tcPr>
            <w:tcW w:w="457" w:type="dxa"/>
          </w:tcPr>
          <w:p w:rsidR="001B0E07" w:rsidRPr="00D334FC" w:rsidRDefault="001B0E07" w:rsidP="00B36C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D334FC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51" w:type="dxa"/>
          </w:tcPr>
          <w:p w:rsidR="001B0E07" w:rsidRPr="00D334FC" w:rsidRDefault="001B0E07" w:rsidP="00B36C2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D334FC">
              <w:rPr>
                <w:rFonts w:ascii="Times New Roman" w:hAnsi="Times New Roman"/>
                <w:sz w:val="20"/>
                <w:szCs w:val="20"/>
                <w:lang w:eastAsia="ru-RU"/>
              </w:rPr>
              <w:t>отвечал на поставленный вопрос (или вопросы)</w:t>
            </w:r>
          </w:p>
        </w:tc>
        <w:tc>
          <w:tcPr>
            <w:tcW w:w="1108" w:type="dxa"/>
          </w:tcPr>
          <w:p w:rsidR="001B0E07" w:rsidRPr="00D334FC" w:rsidRDefault="001B0E07" w:rsidP="00B36C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412" w:type="dxa"/>
          </w:tcPr>
          <w:p w:rsidR="001B0E07" w:rsidRPr="00D334FC" w:rsidRDefault="001B0E07" w:rsidP="00B36C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334F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конструировал вопрос (или вопросы) </w:t>
            </w:r>
          </w:p>
        </w:tc>
        <w:tc>
          <w:tcPr>
            <w:tcW w:w="1620" w:type="dxa"/>
          </w:tcPr>
          <w:p w:rsidR="001B0E07" w:rsidRPr="00D334FC" w:rsidRDefault="001B0E07" w:rsidP="00B36C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1B0E07" w:rsidRPr="00D334FC" w:rsidTr="00B36C27">
        <w:tc>
          <w:tcPr>
            <w:tcW w:w="457" w:type="dxa"/>
          </w:tcPr>
          <w:p w:rsidR="001B0E07" w:rsidRPr="00D334FC" w:rsidRDefault="001B0E07" w:rsidP="00B36C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334FC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51" w:type="dxa"/>
          </w:tcPr>
          <w:p w:rsidR="001B0E07" w:rsidRPr="00D334FC" w:rsidRDefault="001B0E07" w:rsidP="00B36C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334FC">
              <w:rPr>
                <w:rFonts w:ascii="Times New Roman" w:hAnsi="Times New Roman"/>
                <w:sz w:val="20"/>
                <w:szCs w:val="20"/>
                <w:lang w:eastAsia="ru-RU"/>
              </w:rPr>
              <w:t>слушал и анализировал музыку</w:t>
            </w:r>
          </w:p>
        </w:tc>
        <w:tc>
          <w:tcPr>
            <w:tcW w:w="1108" w:type="dxa"/>
          </w:tcPr>
          <w:p w:rsidR="001B0E07" w:rsidRPr="00D334FC" w:rsidRDefault="001B0E07" w:rsidP="00B36C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412" w:type="dxa"/>
          </w:tcPr>
          <w:p w:rsidR="001B0E07" w:rsidRPr="00D334FC" w:rsidRDefault="001B0E07" w:rsidP="00B36C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Слушал и анализировал музыку</w:t>
            </w:r>
            <w:r w:rsidRPr="00D334F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620" w:type="dxa"/>
          </w:tcPr>
          <w:p w:rsidR="001B0E07" w:rsidRPr="00D334FC" w:rsidRDefault="001B0E07" w:rsidP="00B36C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1B0E07" w:rsidRPr="00D334FC" w:rsidTr="00B36C27">
        <w:tc>
          <w:tcPr>
            <w:tcW w:w="457" w:type="dxa"/>
          </w:tcPr>
          <w:p w:rsidR="001B0E07" w:rsidRPr="00D334FC" w:rsidRDefault="001B0E07" w:rsidP="00B36C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334FC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51" w:type="dxa"/>
          </w:tcPr>
          <w:p w:rsidR="001B0E07" w:rsidRPr="00D334FC" w:rsidRDefault="001B0E07" w:rsidP="00B36C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334FC">
              <w:rPr>
                <w:rFonts w:ascii="Times New Roman" w:hAnsi="Times New Roman"/>
                <w:sz w:val="20"/>
                <w:szCs w:val="20"/>
                <w:lang w:eastAsia="ru-RU"/>
              </w:rPr>
              <w:t>исполнял песню хором</w:t>
            </w:r>
          </w:p>
        </w:tc>
        <w:tc>
          <w:tcPr>
            <w:tcW w:w="1108" w:type="dxa"/>
          </w:tcPr>
          <w:p w:rsidR="001B0E07" w:rsidRPr="00D334FC" w:rsidRDefault="001B0E07" w:rsidP="00B36C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412" w:type="dxa"/>
          </w:tcPr>
          <w:p w:rsidR="001B0E07" w:rsidRPr="00D334FC" w:rsidRDefault="001B0E07" w:rsidP="00B36C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334FC">
              <w:rPr>
                <w:rFonts w:ascii="Times New Roman" w:hAnsi="Times New Roman"/>
                <w:sz w:val="20"/>
                <w:szCs w:val="20"/>
                <w:lang w:eastAsia="ru-RU"/>
              </w:rPr>
              <w:t>исполнял песню с использованием танцевальных движений, ритмического сопрово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ждения.</w:t>
            </w:r>
          </w:p>
        </w:tc>
        <w:tc>
          <w:tcPr>
            <w:tcW w:w="1620" w:type="dxa"/>
          </w:tcPr>
          <w:p w:rsidR="001B0E07" w:rsidRPr="00D334FC" w:rsidRDefault="001B0E07" w:rsidP="00B36C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1B0E07" w:rsidRDefault="001B0E07" w:rsidP="00850E52"/>
    <w:p w:rsidR="001B0E07" w:rsidRPr="00D334FC" w:rsidRDefault="001B0E07" w:rsidP="0044090E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  <w:r>
        <w:rPr>
          <w:noProof/>
          <w:lang w:eastAsia="ru-RU"/>
        </w:rPr>
        <w:pict>
          <v:rect id="_x0000_s1036" style="position:absolute;left:0;text-align:left;margin-left:234pt;margin-top:8.75pt;width:3in;height:37.6pt;z-index:251653632" wrapcoords="-75 -432 -75 21168 21675 21168 21675 -432 -75 -432" strokecolor="white">
            <v:textbox style="mso-next-textbox:#_x0000_s1036">
              <w:txbxContent>
                <w:p w:rsidR="001B0E07" w:rsidRPr="000B28D6" w:rsidRDefault="001B0E07" w:rsidP="0044090E">
                  <w:pPr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0B28D6">
                    <w:rPr>
                      <w:rFonts w:ascii="Times New Roman" w:hAnsi="Times New Roman"/>
                      <w:sz w:val="18"/>
                      <w:szCs w:val="18"/>
                    </w:rPr>
                    <w:t>Базовый уровень – 1балл</w:t>
                  </w:r>
                </w:p>
                <w:p w:rsidR="001B0E07" w:rsidRPr="000B28D6" w:rsidRDefault="001B0E07" w:rsidP="0044090E">
                  <w:pPr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0B28D6">
                    <w:rPr>
                      <w:rFonts w:ascii="Times New Roman" w:hAnsi="Times New Roman"/>
                      <w:sz w:val="18"/>
                      <w:szCs w:val="18"/>
                    </w:rPr>
                    <w:t>Повышенный уровень – 2 балла</w:t>
                  </w:r>
                </w:p>
                <w:p w:rsidR="001B0E07" w:rsidRPr="000B28D6" w:rsidRDefault="001B0E07" w:rsidP="0044090E">
                  <w:pPr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1B0E07" w:rsidRPr="000B28D6" w:rsidRDefault="001B0E07" w:rsidP="0044090E">
                  <w:pPr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1B0E07" w:rsidRPr="00B3474A" w:rsidRDefault="001B0E07" w:rsidP="0044090E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through"/>
          </v:rect>
        </w:pict>
      </w:r>
      <w:r w:rsidRPr="00D334FC">
        <w:rPr>
          <w:rFonts w:ascii="Times New Roman" w:hAnsi="Times New Roman"/>
          <w:sz w:val="20"/>
          <w:szCs w:val="20"/>
        </w:rPr>
        <w:t>Критерии оценивания:</w:t>
      </w:r>
    </w:p>
    <w:p w:rsidR="001B0E07" w:rsidRPr="00D334FC" w:rsidRDefault="001B0E07" w:rsidP="0044090E">
      <w:pPr>
        <w:numPr>
          <w:ilvl w:val="0"/>
          <w:numId w:val="4"/>
        </w:numPr>
        <w:spacing w:after="0" w:line="240" w:lineRule="auto"/>
        <w:ind w:left="0" w:firstLine="540"/>
        <w:jc w:val="both"/>
        <w:rPr>
          <w:rFonts w:ascii="Times New Roman" w:hAnsi="Times New Roman"/>
          <w:sz w:val="20"/>
          <w:szCs w:val="20"/>
        </w:rPr>
      </w:pPr>
      <w:r w:rsidRPr="00D334FC">
        <w:rPr>
          <w:rFonts w:ascii="Times New Roman" w:hAnsi="Times New Roman"/>
          <w:sz w:val="20"/>
          <w:szCs w:val="20"/>
        </w:rPr>
        <w:t>8 – 9 баллов – 5;</w:t>
      </w:r>
    </w:p>
    <w:p w:rsidR="001B0E07" w:rsidRPr="00D334FC" w:rsidRDefault="001B0E07" w:rsidP="0044090E">
      <w:pPr>
        <w:numPr>
          <w:ilvl w:val="0"/>
          <w:numId w:val="4"/>
        </w:numPr>
        <w:spacing w:after="0" w:line="240" w:lineRule="auto"/>
        <w:ind w:left="0" w:firstLine="540"/>
        <w:jc w:val="both"/>
        <w:rPr>
          <w:rFonts w:ascii="Times New Roman" w:hAnsi="Times New Roman"/>
          <w:sz w:val="20"/>
          <w:szCs w:val="20"/>
        </w:rPr>
      </w:pPr>
      <w:r w:rsidRPr="00D334FC">
        <w:rPr>
          <w:rFonts w:ascii="Times New Roman" w:hAnsi="Times New Roman"/>
          <w:sz w:val="20"/>
          <w:szCs w:val="20"/>
        </w:rPr>
        <w:t>7 – 6 баллов – 4;</w:t>
      </w:r>
    </w:p>
    <w:p w:rsidR="001B0E07" w:rsidRPr="00D334FC" w:rsidRDefault="001B0E07" w:rsidP="0044090E">
      <w:pPr>
        <w:numPr>
          <w:ilvl w:val="0"/>
          <w:numId w:val="4"/>
        </w:numPr>
        <w:spacing w:after="0" w:line="240" w:lineRule="auto"/>
        <w:ind w:left="0" w:firstLine="540"/>
        <w:jc w:val="both"/>
        <w:rPr>
          <w:rFonts w:ascii="Times New Roman" w:hAnsi="Times New Roman"/>
          <w:sz w:val="20"/>
          <w:szCs w:val="20"/>
        </w:rPr>
      </w:pPr>
      <w:r w:rsidRPr="00D334FC">
        <w:rPr>
          <w:rFonts w:ascii="Times New Roman" w:hAnsi="Times New Roman"/>
          <w:sz w:val="20"/>
          <w:szCs w:val="20"/>
        </w:rPr>
        <w:t>5 – 4 баллов  - 3;</w:t>
      </w:r>
    </w:p>
    <w:p w:rsidR="001B0E07" w:rsidRPr="00D334FC" w:rsidRDefault="001B0E07" w:rsidP="0044090E">
      <w:pPr>
        <w:numPr>
          <w:ilvl w:val="0"/>
          <w:numId w:val="4"/>
        </w:numPr>
        <w:spacing w:after="0" w:line="240" w:lineRule="auto"/>
        <w:ind w:left="0" w:firstLine="540"/>
        <w:jc w:val="both"/>
        <w:rPr>
          <w:rFonts w:ascii="Times New Roman" w:hAnsi="Times New Roman"/>
          <w:sz w:val="20"/>
          <w:szCs w:val="20"/>
        </w:rPr>
      </w:pPr>
      <w:r w:rsidRPr="00D334FC">
        <w:rPr>
          <w:rFonts w:ascii="Times New Roman" w:hAnsi="Times New Roman"/>
          <w:sz w:val="20"/>
          <w:szCs w:val="20"/>
        </w:rPr>
        <w:t>Меньше 3 баллов -2.</w:t>
      </w:r>
    </w:p>
    <w:p w:rsidR="001B0E07" w:rsidRPr="00885A6B" w:rsidRDefault="001B0E07" w:rsidP="00850E52"/>
    <w:sectPr w:rsidR="001B0E07" w:rsidRPr="00885A6B" w:rsidSect="00D36762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4368C"/>
    <w:multiLevelType w:val="multilevel"/>
    <w:tmpl w:val="8D7EB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7686C60"/>
    <w:multiLevelType w:val="hybridMultilevel"/>
    <w:tmpl w:val="C6F65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E04BD2"/>
    <w:multiLevelType w:val="hybridMultilevel"/>
    <w:tmpl w:val="EFCE78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7D752C6"/>
    <w:multiLevelType w:val="hybridMultilevel"/>
    <w:tmpl w:val="5DA01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6762"/>
    <w:rsid w:val="000B28D6"/>
    <w:rsid w:val="000B781D"/>
    <w:rsid w:val="000D2387"/>
    <w:rsid w:val="0014155E"/>
    <w:rsid w:val="001B0E07"/>
    <w:rsid w:val="001D0B02"/>
    <w:rsid w:val="001D5393"/>
    <w:rsid w:val="001E0E0F"/>
    <w:rsid w:val="00223987"/>
    <w:rsid w:val="003005B1"/>
    <w:rsid w:val="00356E79"/>
    <w:rsid w:val="0038300C"/>
    <w:rsid w:val="003921AA"/>
    <w:rsid w:val="003A76CF"/>
    <w:rsid w:val="003E27C7"/>
    <w:rsid w:val="0043779F"/>
    <w:rsid w:val="0044090E"/>
    <w:rsid w:val="004D0FC8"/>
    <w:rsid w:val="0069429B"/>
    <w:rsid w:val="006E11DB"/>
    <w:rsid w:val="0074169E"/>
    <w:rsid w:val="00756145"/>
    <w:rsid w:val="00780700"/>
    <w:rsid w:val="007A1EC9"/>
    <w:rsid w:val="007D540A"/>
    <w:rsid w:val="007E7AA7"/>
    <w:rsid w:val="007F17AC"/>
    <w:rsid w:val="00850E52"/>
    <w:rsid w:val="008647D9"/>
    <w:rsid w:val="00875A89"/>
    <w:rsid w:val="00885A6B"/>
    <w:rsid w:val="00886D8E"/>
    <w:rsid w:val="008E7836"/>
    <w:rsid w:val="009458C4"/>
    <w:rsid w:val="00953EB3"/>
    <w:rsid w:val="00955D83"/>
    <w:rsid w:val="009C20DF"/>
    <w:rsid w:val="009D5F69"/>
    <w:rsid w:val="00A514C7"/>
    <w:rsid w:val="00A821D1"/>
    <w:rsid w:val="00A869D5"/>
    <w:rsid w:val="00AE7B32"/>
    <w:rsid w:val="00B0212E"/>
    <w:rsid w:val="00B25B00"/>
    <w:rsid w:val="00B3474A"/>
    <w:rsid w:val="00B36C27"/>
    <w:rsid w:val="00BD0415"/>
    <w:rsid w:val="00BE0744"/>
    <w:rsid w:val="00BE1C28"/>
    <w:rsid w:val="00C0589B"/>
    <w:rsid w:val="00C52936"/>
    <w:rsid w:val="00C54B90"/>
    <w:rsid w:val="00CA24C8"/>
    <w:rsid w:val="00D04B26"/>
    <w:rsid w:val="00D334FC"/>
    <w:rsid w:val="00D36762"/>
    <w:rsid w:val="00D80FEB"/>
    <w:rsid w:val="00D97231"/>
    <w:rsid w:val="00DA6BB9"/>
    <w:rsid w:val="00DC0607"/>
    <w:rsid w:val="00DC2C89"/>
    <w:rsid w:val="00DE29F0"/>
    <w:rsid w:val="00DE56F2"/>
    <w:rsid w:val="00E63E89"/>
    <w:rsid w:val="00EA6D49"/>
    <w:rsid w:val="00EC0788"/>
    <w:rsid w:val="00ED65ED"/>
    <w:rsid w:val="00EF2985"/>
    <w:rsid w:val="00F14928"/>
    <w:rsid w:val="00F64C1F"/>
    <w:rsid w:val="00F769E4"/>
    <w:rsid w:val="00FE0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 5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6F2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EC078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Основной текст1"/>
    <w:basedOn w:val="DefaultParagraphFont"/>
    <w:uiPriority w:val="99"/>
    <w:rsid w:val="003921AA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a">
    <w:name w:val="Основной текст + Полужирный"/>
    <w:basedOn w:val="DefaultParagraphFont"/>
    <w:uiPriority w:val="99"/>
    <w:rsid w:val="003921AA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apple-converted-space">
    <w:name w:val="apple-converted-space"/>
    <w:basedOn w:val="DefaultParagraphFont"/>
    <w:uiPriority w:val="99"/>
    <w:rsid w:val="00953EB3"/>
    <w:rPr>
      <w:rFonts w:cs="Times New Roman"/>
    </w:rPr>
  </w:style>
  <w:style w:type="character" w:styleId="Strong">
    <w:name w:val="Strong"/>
    <w:basedOn w:val="DefaultParagraphFont"/>
    <w:uiPriority w:val="99"/>
    <w:qFormat/>
    <w:rsid w:val="00953EB3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953EB3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table" w:styleId="TableGrid5">
    <w:name w:val="Table Grid 5"/>
    <w:basedOn w:val="TableNormal"/>
    <w:uiPriority w:val="99"/>
    <w:rsid w:val="00356E79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10">
    <w:name w:val="Абзац списка1"/>
    <w:basedOn w:val="Normal"/>
    <w:uiPriority w:val="99"/>
    <w:rsid w:val="00223987"/>
    <w:pPr>
      <w:spacing w:after="200" w:line="276" w:lineRule="auto"/>
      <w:ind w:left="720"/>
    </w:pPr>
    <w:rPr>
      <w:rFonts w:eastAsia="Times New Roman" w:cs="Calibri"/>
    </w:rPr>
  </w:style>
  <w:style w:type="paragraph" w:customStyle="1" w:styleId="a0">
    <w:name w:val="Без интервала"/>
    <w:uiPriority w:val="99"/>
    <w:rsid w:val="00223987"/>
    <w:rPr>
      <w:rFonts w:eastAsia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769</TotalTime>
  <Pages>7</Pages>
  <Words>686</Words>
  <Characters>3915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Win8</dc:creator>
  <cp:keywords/>
  <dc:description/>
  <cp:lastModifiedBy>Любовь</cp:lastModifiedBy>
  <cp:revision>37</cp:revision>
  <dcterms:created xsi:type="dcterms:W3CDTF">2014-02-09T16:57:00Z</dcterms:created>
  <dcterms:modified xsi:type="dcterms:W3CDTF">2015-12-01T21:29:00Z</dcterms:modified>
</cp:coreProperties>
</file>